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E0163" w14:textId="0619F10D" w:rsidR="00293413" w:rsidRDefault="00701F6C">
      <w:r>
        <w:rPr>
          <w:noProof/>
        </w:rPr>
        <mc:AlternateContent>
          <mc:Choice Requires="wps">
            <w:drawing>
              <wp:anchor distT="0" distB="0" distL="114300" distR="114300" simplePos="0" relativeHeight="251662336" behindDoc="0" locked="0" layoutInCell="1" allowOverlap="1" wp14:anchorId="7F6E0163" wp14:editId="7F6E0164">
                <wp:simplePos x="0" y="0"/>
                <wp:positionH relativeFrom="column">
                  <wp:posOffset>-581028</wp:posOffset>
                </wp:positionH>
                <wp:positionV relativeFrom="paragraph">
                  <wp:posOffset>-876296</wp:posOffset>
                </wp:positionV>
                <wp:extent cx="1123953" cy="647066"/>
                <wp:effectExtent l="0" t="0" r="19047" b="19684"/>
                <wp:wrapNone/>
                <wp:docPr id="1851421540"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3A6F9646"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7F6E0165" wp14:editId="7F6E0166">
                <wp:simplePos x="0" y="0"/>
                <wp:positionH relativeFrom="page">
                  <wp:align>left</wp:align>
                </wp:positionH>
                <wp:positionV relativeFrom="paragraph">
                  <wp:posOffset>-895353</wp:posOffset>
                </wp:positionV>
                <wp:extent cx="7905116" cy="685800"/>
                <wp:effectExtent l="0" t="0" r="19684" b="19050"/>
                <wp:wrapNone/>
                <wp:docPr id="592916360"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69128CAB"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7F6E0167" wp14:editId="1B50FF3B">
                <wp:simplePos x="0" y="0"/>
                <wp:positionH relativeFrom="column">
                  <wp:posOffset>361946</wp:posOffset>
                </wp:positionH>
                <wp:positionV relativeFrom="paragraph">
                  <wp:posOffset>1419221</wp:posOffset>
                </wp:positionV>
                <wp:extent cx="5181603" cy="2667003"/>
                <wp:effectExtent l="0" t="0" r="19050" b="19050"/>
                <wp:wrapNone/>
                <wp:docPr id="1484252414"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057A68E9"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AZAHbWBZMCAAWTAg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p>
    <w:p w14:paraId="7F6E0164" w14:textId="2C413BF7" w:rsidR="00293413" w:rsidRDefault="00701F6C">
      <w:r>
        <w:rPr>
          <w:noProof/>
        </w:rPr>
        <mc:AlternateContent>
          <mc:Choice Requires="wps">
            <w:drawing>
              <wp:anchor distT="0" distB="0" distL="114300" distR="114300" simplePos="0" relativeHeight="251659264" behindDoc="0" locked="0" layoutInCell="1" allowOverlap="1" wp14:anchorId="7F6E016A" wp14:editId="3A7EA669">
                <wp:simplePos x="0" y="0"/>
                <wp:positionH relativeFrom="column">
                  <wp:posOffset>733424</wp:posOffset>
                </wp:positionH>
                <wp:positionV relativeFrom="paragraph">
                  <wp:posOffset>129540</wp:posOffset>
                </wp:positionV>
                <wp:extent cx="4562475" cy="657225"/>
                <wp:effectExtent l="0" t="0" r="9525" b="9525"/>
                <wp:wrapNone/>
                <wp:docPr id="2095119333" name="Text Box 6"/>
                <wp:cNvGraphicFramePr/>
                <a:graphic xmlns:a="http://schemas.openxmlformats.org/drawingml/2006/main">
                  <a:graphicData uri="http://schemas.microsoft.com/office/word/2010/wordprocessingShape">
                    <wps:wsp>
                      <wps:cNvSpPr txBox="1"/>
                      <wps:spPr>
                        <a:xfrm>
                          <a:off x="0" y="0"/>
                          <a:ext cx="4562475" cy="657225"/>
                        </a:xfrm>
                        <a:prstGeom prst="rect">
                          <a:avLst/>
                        </a:prstGeom>
                        <a:solidFill>
                          <a:srgbClr val="FFFFFF"/>
                        </a:solidFill>
                        <a:ln>
                          <a:noFill/>
                          <a:prstDash/>
                        </a:ln>
                      </wps:spPr>
                      <wps:txbx>
                        <w:txbxContent>
                          <w:p w14:paraId="7F6E016C" w14:textId="45DB438A" w:rsidR="00293413" w:rsidRDefault="00701F6C">
                            <w:pPr>
                              <w:rPr>
                                <w:rFonts w:ascii="Aptos" w:hAnsi="Aptos"/>
                                <w:sz w:val="56"/>
                                <w:szCs w:val="56"/>
                              </w:rPr>
                            </w:pPr>
                            <w:r w:rsidRPr="00701F6C">
                              <w:rPr>
                                <w:rFonts w:ascii="Aptos" w:hAnsi="Aptos"/>
                                <w:color w:val="1F3864" w:themeColor="accent1" w:themeShade="80"/>
                                <w:sz w:val="56"/>
                                <w:szCs w:val="56"/>
                              </w:rPr>
                              <w:t xml:space="preserve">EARTHQUAKE MEMORIAL </w:t>
                            </w:r>
                            <w:r w:rsidRPr="00701F6C">
                              <w:rPr>
                                <w:rFonts w:ascii="Aptos" w:hAnsi="Aptos"/>
                                <w:sz w:val="56"/>
                                <w:szCs w:val="56"/>
                              </w:rPr>
                              <w:t>bridge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7F6E016A" id="_x0000_t202" coordsize="21600,21600" o:spt="202" path="m,l,21600r21600,l21600,xe">
                <v:stroke joinstyle="miter"/>
                <v:path gradientshapeok="t" o:connecttype="rect"/>
              </v:shapetype>
              <v:shape id="Text Box 6" o:spid="_x0000_s1026" type="#_x0000_t202" style="position:absolute;margin-left:57.75pt;margin-top:10.2pt;width:359.2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" stroked="f">
                <v:textbox>
                  <w:txbxContent>
                    <w:p w14:paraId="7F6E016C" w14:textId="45DB438A" w:rsidR="00293413" w:rsidRDefault="00701F6C">
                      <w:pPr>
                        <w:rPr>
                          <w:rFonts w:ascii="Aptos" w:hAnsi="Aptos"/>
                          <w:sz w:val="56"/>
                          <w:szCs w:val="56"/>
                        </w:rPr>
                      </w:pPr>
                      <w:r w:rsidRPr="00701F6C">
                        <w:rPr>
                          <w:rFonts w:ascii="Aptos" w:hAnsi="Aptos"/>
                          <w:color w:val="1F3864" w:themeColor="accent1" w:themeShade="80"/>
                          <w:sz w:val="56"/>
                          <w:szCs w:val="56"/>
                        </w:rPr>
                        <w:t xml:space="preserve">EARTHQUAKE MEMORIAL </w:t>
                      </w:r>
                      <w:r w:rsidRPr="00701F6C">
                        <w:rPr>
                          <w:rFonts w:ascii="Aptos" w:hAnsi="Aptos"/>
                          <w:sz w:val="56"/>
                          <w:szCs w:val="56"/>
                        </w:rPr>
                        <w:t>bridge</w:t>
                      </w:r>
                    </w:p>
                  </w:txbxContent>
                </v:textbox>
              </v:shape>
            </w:pict>
          </mc:Fallback>
        </mc:AlternateContent>
      </w:r>
    </w:p>
    <w:p w14:paraId="7F6E0165" w14:textId="77777777" w:rsidR="00293413" w:rsidRDefault="00293413"/>
    <w:p w14:paraId="7F6E0166" w14:textId="77777777" w:rsidR="00293413" w:rsidRDefault="00293413"/>
    <w:p w14:paraId="7F6E0167" w14:textId="77777777" w:rsidR="00293413" w:rsidRDefault="00293413"/>
    <w:p w14:paraId="7F6E0168" w14:textId="77777777" w:rsidR="00293413" w:rsidRDefault="00293413"/>
    <w:p w14:paraId="7F6E0169" w14:textId="77777777" w:rsidR="00293413" w:rsidRDefault="00293413"/>
    <w:p w14:paraId="7F6E016A" w14:textId="77777777" w:rsidR="00293413" w:rsidRDefault="00293413"/>
    <w:p w14:paraId="7F6E016B" w14:textId="77777777" w:rsidR="00293413" w:rsidRDefault="00293413"/>
    <w:p w14:paraId="7F6E016C" w14:textId="77777777" w:rsidR="00293413" w:rsidRDefault="00293413"/>
    <w:p w14:paraId="7F6E016D" w14:textId="77777777" w:rsidR="00293413" w:rsidRDefault="00293413"/>
    <w:p w14:paraId="7F6E016E" w14:textId="77777777" w:rsidR="00293413" w:rsidRDefault="00293413"/>
    <w:p w14:paraId="7F6E016F" w14:textId="77777777" w:rsidR="00293413" w:rsidRDefault="00293413"/>
    <w:p w14:paraId="7F6E0170" w14:textId="77777777" w:rsidR="00293413" w:rsidRDefault="00293413"/>
    <w:p w14:paraId="7F6E0171" w14:textId="77777777" w:rsidR="00293413" w:rsidRDefault="00293413"/>
    <w:p w14:paraId="7F6E0172" w14:textId="77777777" w:rsidR="00293413" w:rsidRDefault="00293413"/>
    <w:p w14:paraId="7F6E0173" w14:textId="4E8AAA0D" w:rsidR="00293413" w:rsidRDefault="00701F6C" w:rsidP="00701F6C">
      <w:pPr>
        <w:tabs>
          <w:tab w:val="left" w:pos="930"/>
        </w:tabs>
        <w:spacing w:line="276" w:lineRule="auto"/>
        <w:jc w:val="both"/>
      </w:pPr>
      <w:r w:rsidRPr="00701F6C">
        <w:t>The Earthquake Memorial Bridge stands as a poignant tribute to the resilience and unity of a community that endured the devastating impact of seismic forces. Located in a region marked by seismic activity, this bridge serves as both a physical link and a symbolic reminder of the strength and solidarity of those affected by earthquakes. Its design incorporates elements that honor the memory of those who lost their lives and commemorate the resilience of survivors. With each span and arch, the bridge embodies the spirit of recovery and renewal, rising above the scars left by natural disasters. Beyond its utilitarian purpose, the Earthquake Memorial Bridge stands as a beacon of hope, reminding us of the importance of preparedness and solidarity in the face of adversity.</w:t>
      </w:r>
      <w:r w:rsidRPr="00701F6C">
        <w:t xml:space="preserve"> </w:t>
      </w:r>
      <w:r w:rsidRPr="00701F6C">
        <w:t>The Earthquake Memorial Bridge, a solemn monument to the resilience of a community struck by seismic tragedy, spans with solemnity across the landscape. Situated in a region haunted by the memory of earthquakes, this bridge serves as a testament to the enduring human spirit amidst natural calamity. Its architectural design reflects both strength and reverence, incorporating elements that pay homage to lives lost and the courage of survivors. As vehicles traverse its expanse, each passing represents a step forward in healing and rebuilding. Beyond its structural significance, the bridge serves as a sacred space for remembrance, a place where the echoes of tragedy are met with the resilience of the human heart. It stands as a beacon of hope, reminding us of the importance of solidarity and preparedness in the face of nature's unforgiving might.</w:t>
      </w:r>
    </w:p>
    <w:sectPr w:rsidR="002934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E0170" w14:textId="77777777" w:rsidR="00701F6C" w:rsidRDefault="00701F6C">
      <w:pPr>
        <w:spacing w:after="0" w:line="240" w:lineRule="auto"/>
      </w:pPr>
      <w:r>
        <w:separator/>
      </w:r>
    </w:p>
  </w:endnote>
  <w:endnote w:type="continuationSeparator" w:id="0">
    <w:p w14:paraId="7F6E0172" w14:textId="77777777" w:rsidR="00701F6C" w:rsidRDefault="00701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E016C" w14:textId="77777777" w:rsidR="00701F6C" w:rsidRDefault="00701F6C">
      <w:pPr>
        <w:spacing w:after="0" w:line="240" w:lineRule="auto"/>
      </w:pPr>
      <w:r>
        <w:rPr>
          <w:color w:val="000000"/>
        </w:rPr>
        <w:separator/>
      </w:r>
    </w:p>
  </w:footnote>
  <w:footnote w:type="continuationSeparator" w:id="0">
    <w:p w14:paraId="7F6E016E" w14:textId="77777777" w:rsidR="00701F6C" w:rsidRDefault="00701F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93413"/>
    <w:rsid w:val="00293413"/>
    <w:rsid w:val="00701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F6E0163"/>
  <w15:docId w15:val="{D0755E14-8F70-4A1A-B2B0-D0C7917B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1373</Characters>
  <Application>Microsoft Office Word</Application>
  <DocSecurity>0</DocSecurity>
  <Lines>32</Lines>
  <Paragraphs>1</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2024-03-28T01:30:00Z</dcterms:created>
  <dcterms:modified xsi:type="dcterms:W3CDTF">2024-03-28T01:30:00Z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